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lang w:val="en-US" w:eastAsia="zh-CN"/>
              </w:rPr>
              <w:t>周口市中医院东区分院项目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14"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bookmarkStart w:id="0" w:name="_GoBack"/>
            <w:bookmarkEnd w:id="0"/>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UzOGNjM2YxYTMzOGFjNTIyMTI2OWJhYjM4OTIyYzAifQ=="/>
  </w:docVars>
  <w:rsids>
    <w:rsidRoot w:val="44EB321A"/>
    <w:rsid w:val="00396CE5"/>
    <w:rsid w:val="007A16FF"/>
    <w:rsid w:val="0C86714C"/>
    <w:rsid w:val="0E2E3F40"/>
    <w:rsid w:val="13954878"/>
    <w:rsid w:val="18DD14A3"/>
    <w:rsid w:val="3218450F"/>
    <w:rsid w:val="36B3286A"/>
    <w:rsid w:val="3B3B55E0"/>
    <w:rsid w:val="44DE713B"/>
    <w:rsid w:val="44EB321A"/>
    <w:rsid w:val="4FA8599B"/>
    <w:rsid w:val="52CE7F30"/>
    <w:rsid w:val="65D778A2"/>
    <w:rsid w:val="6AD32BA5"/>
    <w:rsid w:val="6CB979AA"/>
    <w:rsid w:val="6D535020"/>
    <w:rsid w:val="74720E70"/>
    <w:rsid w:val="748375A0"/>
    <w:rsid w:val="75AB6498"/>
    <w:rsid w:val="7FA95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SQ</Company>
  <Pages>2</Pages>
  <Words>426</Words>
  <Characters>440</Characters>
  <Lines>1</Lines>
  <Paragraphs>1</Paragraphs>
  <TotalTime>0</TotalTime>
  <ScaleCrop>false</ScaleCrop>
  <LinksUpToDate>false</LinksUpToDate>
  <CharactersWithSpaces>463</CharactersWithSpaces>
  <Application>WPS Office_11.1.0.13703_F1E327BC-269C-435d-A152-05C5408002CA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2020-01-15T08:24:00Z</dcterms:created>
  <dc:creator>君榕</dc:creator>
  <cp:lastModifiedBy>陌。</cp:lastModifiedBy>
  <dcterms:modified xsi:type="dcterms:W3CDTF">2023-01-31T03:29:49Z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C0CAEA33758D40FF98EDC190D98EBBEA</vt:lpwstr>
  </property>
</Properties>
</file>